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307EC9" w:rsidRDefault="00BB30CD">
            <w:r>
              <w:rPr>
                <w:noProof/>
                <w:color w:val="0000FF"/>
                <w:lang w:eastAsia="en-US"/>
              </w:rPr>
              <w:drawing>
                <wp:inline distT="0" distB="0" distL="0" distR="0" wp14:anchorId="27D5595E" wp14:editId="72A09C1D">
                  <wp:extent cx="2499360" cy="3360420"/>
                  <wp:effectExtent l="0" t="0" r="0" b="0"/>
                  <wp:docPr id="1" name="irc_mi" descr="Image result for chinatown heritage centr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natown heritage centre">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8566" t="-7282" r="247" b="243"/>
                          <a:stretch/>
                        </pic:blipFill>
                        <pic:spPr bwMode="auto">
                          <a:xfrm>
                            <a:off x="0" y="0"/>
                            <a:ext cx="2499360" cy="3360420"/>
                          </a:xfrm>
                          <a:prstGeom prst="rect">
                            <a:avLst/>
                          </a:prstGeom>
                          <a:noFill/>
                          <a:ln>
                            <a:noFill/>
                          </a:ln>
                          <a:extLst>
                            <a:ext uri="{53640926-AAD7-44D8-BBD7-CCE9431645EC}">
                              <a14:shadowObscured xmlns:a14="http://schemas.microsoft.com/office/drawing/2010/main"/>
                            </a:ext>
                          </a:extLst>
                        </pic:spPr>
                      </pic:pic>
                    </a:graphicData>
                  </a:graphic>
                </wp:inline>
              </w:drawing>
            </w:r>
          </w:p>
          <w:p w:rsidR="00F2102C" w:rsidRPr="0004578F" w:rsidRDefault="00F2102C" w:rsidP="00F2102C">
            <w:pPr>
              <w:pStyle w:val="Caption"/>
              <w:rPr>
                <w:i w:val="0"/>
                <w:color w:val="auto"/>
              </w:rPr>
            </w:pPr>
            <w:r w:rsidRPr="0004578F">
              <w:rPr>
                <w:rFonts w:eastAsia="Cambria" w:cs="Times New Roman"/>
                <w:b/>
                <w:i w:val="0"/>
                <w:color w:val="auto"/>
                <w:sz w:val="28"/>
                <w:szCs w:val="28"/>
              </w:rPr>
              <w:t>Chinatown Heritage Center</w:t>
            </w:r>
          </w:p>
          <w:p w:rsidR="00F2102C" w:rsidRPr="0004578F" w:rsidRDefault="00F2102C" w:rsidP="00F2102C">
            <w:pPr>
              <w:pStyle w:val="NormalWeb"/>
              <w:jc w:val="both"/>
              <w:rPr>
                <w:rFonts w:asciiTheme="minorHAnsi" w:hAnsiTheme="minorHAnsi"/>
                <w:color w:val="auto"/>
                <w:sz w:val="22"/>
                <w:szCs w:val="22"/>
              </w:rPr>
            </w:pPr>
            <w:r w:rsidRPr="0004578F">
              <w:rPr>
                <w:rFonts w:asciiTheme="minorHAnsi" w:hAnsiTheme="minorHAnsi"/>
                <w:color w:val="auto"/>
                <w:sz w:val="22"/>
                <w:szCs w:val="22"/>
              </w:rPr>
              <w:t>48 Pagoda Street, Singapore 059207</w:t>
            </w:r>
          </w:p>
          <w:p w:rsidR="00F2102C" w:rsidRPr="0004578F" w:rsidRDefault="00F2102C" w:rsidP="00F2102C">
            <w:pPr>
              <w:pStyle w:val="NormalWeb"/>
              <w:jc w:val="both"/>
              <w:rPr>
                <w:rFonts w:asciiTheme="minorHAnsi" w:hAnsiTheme="minorHAnsi"/>
                <w:color w:val="auto"/>
                <w:sz w:val="22"/>
                <w:szCs w:val="22"/>
                <w:lang w:val="en"/>
              </w:rPr>
            </w:pPr>
            <w:r w:rsidRPr="0004578F">
              <w:rPr>
                <w:rFonts w:asciiTheme="minorHAnsi" w:hAnsiTheme="minorHAnsi"/>
                <w:color w:val="auto"/>
                <w:sz w:val="22"/>
                <w:szCs w:val="22"/>
                <w:lang w:val="en"/>
              </w:rPr>
              <w:t>Located within three beautifully-restored shop</w:t>
            </w:r>
            <w:r w:rsidR="00F12A1E">
              <w:rPr>
                <w:rFonts w:asciiTheme="minorHAnsi" w:hAnsiTheme="minorHAnsi"/>
                <w:color w:val="auto"/>
                <w:sz w:val="22"/>
                <w:szCs w:val="22"/>
                <w:lang w:val="en"/>
              </w:rPr>
              <w:t xml:space="preserve"> </w:t>
            </w:r>
            <w:r w:rsidRPr="0004578F">
              <w:rPr>
                <w:rFonts w:asciiTheme="minorHAnsi" w:hAnsiTheme="minorHAnsi"/>
                <w:color w:val="auto"/>
                <w:sz w:val="22"/>
                <w:szCs w:val="22"/>
                <w:lang w:val="en"/>
              </w:rPr>
              <w:t xml:space="preserve">houses on Pagoda Street, the Chinatown Heritage Centre is a time capsule that holds stories of Singapore’s past. </w:t>
            </w:r>
          </w:p>
          <w:p w:rsidR="00F2102C" w:rsidRPr="0004578F" w:rsidRDefault="00F2102C" w:rsidP="00F2102C">
            <w:pPr>
              <w:pStyle w:val="NormalWeb"/>
              <w:jc w:val="both"/>
              <w:rPr>
                <w:rFonts w:asciiTheme="minorHAnsi" w:hAnsiTheme="minorHAnsi"/>
                <w:b/>
                <w:color w:val="auto"/>
                <w:sz w:val="22"/>
                <w:szCs w:val="22"/>
              </w:rPr>
            </w:pPr>
            <w:r w:rsidRPr="0004578F">
              <w:rPr>
                <w:rFonts w:asciiTheme="minorHAnsi" w:hAnsiTheme="minorHAnsi"/>
                <w:color w:val="auto"/>
                <w:sz w:val="22"/>
                <w:szCs w:val="22"/>
                <w:lang w:val="en"/>
              </w:rPr>
              <w:t>Dedicated to documenting and recreating the lives of Chinatown’s earliest residents, the space comprises six galleries, conserved living spaces and a range of immersive experiences.</w:t>
            </w:r>
          </w:p>
          <w:p w:rsidR="00307EC9" w:rsidRDefault="00307EC9" w:rsidP="00F2102C">
            <w:pPr>
              <w:pStyle w:val="ListBullet"/>
              <w:numPr>
                <w:ilvl w:val="0"/>
                <w:numId w:val="0"/>
              </w:numPr>
              <w:ind w:left="288" w:hanging="288"/>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7920"/>
              </w:trPr>
              <w:tc>
                <w:tcPr>
                  <w:tcW w:w="5000" w:type="pct"/>
                </w:tcPr>
                <w:p w:rsidR="00D96F4F" w:rsidRPr="00D96F4F" w:rsidRDefault="00D96F4F" w:rsidP="00D96F4F">
                  <w:pPr>
                    <w:spacing w:after="210" w:line="360" w:lineRule="atLeast"/>
                    <w:textAlignment w:val="top"/>
                    <w:outlineLvl w:val="1"/>
                    <w:rPr>
                      <w:rFonts w:eastAsia="Times New Roman" w:cs="Arial"/>
                      <w:caps/>
                      <w:color w:val="093268"/>
                      <w:sz w:val="33"/>
                      <w:szCs w:val="33"/>
                      <w:lang w:val="en" w:eastAsia="en-US"/>
                    </w:rPr>
                  </w:pPr>
                  <w:r w:rsidRPr="00D96F4F">
                    <w:rPr>
                      <w:rFonts w:eastAsia="Times New Roman" w:cs="Arial"/>
                      <w:caps/>
                      <w:color w:val="093268"/>
                      <w:sz w:val="33"/>
                      <w:szCs w:val="33"/>
                      <w:lang w:val="en" w:eastAsia="en-US"/>
                    </w:rPr>
                    <w:t>Welcome to MWR</w:t>
                  </w:r>
                </w:p>
                <w:p w:rsidR="00D96F4F" w:rsidRPr="00D96F4F" w:rsidRDefault="00D96F4F" w:rsidP="00D96F4F">
                  <w:pPr>
                    <w:spacing w:after="210" w:line="360" w:lineRule="atLeast"/>
                    <w:textAlignment w:val="top"/>
                    <w:outlineLvl w:val="1"/>
                    <w:rPr>
                      <w:rFonts w:eastAsia="Times New Roman" w:cs="Arial"/>
                      <w:caps/>
                      <w:color w:val="093268"/>
                      <w:sz w:val="33"/>
                      <w:szCs w:val="33"/>
                      <w:lang w:val="en" w:eastAsia="en-US"/>
                    </w:rPr>
                  </w:pPr>
                  <w:r w:rsidRPr="00D96F4F">
                    <w:rPr>
                      <w:rFonts w:eastAsia="Times New Roman" w:cs="Arial"/>
                      <w:caps/>
                      <w:color w:val="093268"/>
                      <w:sz w:val="33"/>
                      <w:szCs w:val="33"/>
                      <w:lang w:val="en" w:eastAsia="en-US"/>
                    </w:rPr>
                    <w:t>Singapore</w:t>
                  </w:r>
                </w:p>
                <w:p w:rsidR="00D96F4F" w:rsidRPr="00D96F4F" w:rsidRDefault="00D96F4F" w:rsidP="00D96F4F">
                  <w:pPr>
                    <w:spacing w:after="0" w:line="240" w:lineRule="auto"/>
                    <w:textAlignment w:val="top"/>
                    <w:rPr>
                      <w:rFonts w:eastAsia="Times New Roman" w:cs="Helvetica"/>
                      <w:color w:val="000100"/>
                      <w:sz w:val="24"/>
                      <w:szCs w:val="24"/>
                      <w:lang w:val="en" w:eastAsia="en-US"/>
                    </w:rPr>
                  </w:pPr>
                  <w:r w:rsidRPr="00D96F4F">
                    <w:rPr>
                      <w:rFonts w:eastAsia="Times New Roman" w:cs="Helvetica"/>
                      <w:color w:val="000100"/>
                      <w:sz w:val="24"/>
                      <w:szCs w:val="24"/>
                      <w:lang w:val="en" w:eastAsia="en-US"/>
                    </w:rPr>
                    <w:t>Morale, Welfare &amp; Recreation Sing</w:t>
                  </w:r>
                  <w:bookmarkStart w:id="0" w:name="_GoBack"/>
                  <w:bookmarkEnd w:id="0"/>
                  <w:r w:rsidRPr="00D96F4F">
                    <w:rPr>
                      <w:rFonts w:eastAsia="Times New Roman" w:cs="Helvetica"/>
                      <w:color w:val="000100"/>
                      <w:sz w:val="24"/>
                      <w:szCs w:val="24"/>
                      <w:lang w:val="en" w:eastAsia="en-US"/>
                    </w:rPr>
                    <w:t xml:space="preserve">apore is located just north of the equator on the sunny, tropical island city-state of Singapore. </w:t>
                  </w:r>
                </w:p>
                <w:p w:rsidR="00D96F4F" w:rsidRPr="00D96F4F" w:rsidRDefault="00D96F4F" w:rsidP="00D96F4F">
                  <w:pPr>
                    <w:spacing w:after="0" w:line="240" w:lineRule="auto"/>
                    <w:textAlignment w:val="top"/>
                    <w:rPr>
                      <w:rFonts w:eastAsia="Times New Roman" w:cs="Helvetica"/>
                      <w:color w:val="000100"/>
                      <w:sz w:val="24"/>
                      <w:szCs w:val="24"/>
                      <w:lang w:val="en" w:eastAsia="en-US"/>
                    </w:rPr>
                  </w:pPr>
                  <w:r w:rsidRPr="00D96F4F">
                    <w:rPr>
                      <w:rFonts w:eastAsia="Times New Roman" w:cs="Helvetica"/>
                      <w:color w:val="000100"/>
                      <w:sz w:val="24"/>
                      <w:szCs w:val="24"/>
                      <w:lang w:val="en" w:eastAsia="en-US"/>
                    </w:rPr>
                    <w:t>Our dedicated mission is providing a quality of life for our military and their families through fitness &amp; sports, child &amp; youth programs, food &amp; beverage services, and a wide availability of recreational activities.</w:t>
                  </w:r>
                </w:p>
                <w:p w:rsidR="00D96F4F" w:rsidRPr="00D96F4F" w:rsidRDefault="00D96F4F" w:rsidP="00D96F4F">
                  <w:pPr>
                    <w:spacing w:after="0" w:line="240" w:lineRule="auto"/>
                    <w:textAlignment w:val="top"/>
                    <w:rPr>
                      <w:rFonts w:eastAsia="Times New Roman" w:cs="Arial"/>
                      <w:color w:val="000100"/>
                      <w:sz w:val="24"/>
                      <w:szCs w:val="24"/>
                      <w:lang w:val="en" w:eastAsia="en-US"/>
                    </w:rPr>
                  </w:pPr>
                </w:p>
                <w:p w:rsidR="00D96F4F" w:rsidRPr="00D96F4F" w:rsidRDefault="00D96F4F" w:rsidP="00D96F4F">
                  <w:pPr>
                    <w:spacing w:after="0" w:line="240" w:lineRule="auto"/>
                    <w:textAlignment w:val="top"/>
                    <w:rPr>
                      <w:rFonts w:eastAsia="Times New Roman" w:cs="Arial"/>
                      <w:color w:val="000100"/>
                      <w:sz w:val="24"/>
                      <w:szCs w:val="24"/>
                      <w:lang w:val="en" w:eastAsia="en-US"/>
                    </w:rPr>
                  </w:pPr>
                  <w:r w:rsidRPr="00D96F4F">
                    <w:rPr>
                      <w:rFonts w:eastAsia="Times New Roman" w:cs="Arial"/>
                      <w:color w:val="000100"/>
                      <w:sz w:val="24"/>
                      <w:szCs w:val="24"/>
                      <w:lang w:val="en" w:eastAsia="en-US"/>
                    </w:rPr>
                    <w:t>MWR is always looking for feedback on the services they provide. Please take a few minutes to complete a survey by clicking on the appropriate program below and let us know how we’re doing. Any input, positive or negative, is welcome.</w:t>
                  </w:r>
                </w:p>
                <w:p w:rsidR="00D96F4F" w:rsidRPr="00D96F4F" w:rsidRDefault="00D96F4F" w:rsidP="00D96F4F">
                  <w:pPr>
                    <w:spacing w:after="0" w:line="240" w:lineRule="auto"/>
                    <w:textAlignment w:val="top"/>
                    <w:rPr>
                      <w:rFonts w:eastAsia="Times New Roman" w:cs="Arial"/>
                      <w:color w:val="000100"/>
                      <w:sz w:val="24"/>
                      <w:szCs w:val="24"/>
                      <w:lang w:val="en" w:eastAsia="en-US"/>
                    </w:rPr>
                  </w:pPr>
                  <w:r w:rsidRPr="00D96F4F">
                    <w:rPr>
                      <w:rFonts w:eastAsia="Times New Roman" w:cs="Arial"/>
                      <w:color w:val="000100"/>
                      <w:sz w:val="24"/>
                      <w:szCs w:val="24"/>
                      <w:lang w:val="en" w:eastAsia="en-US"/>
                    </w:rPr>
                    <w:t> </w:t>
                  </w:r>
                </w:p>
                <w:p w:rsidR="00D96F4F" w:rsidRPr="00D96F4F" w:rsidRDefault="00D96F4F" w:rsidP="00D96F4F">
                  <w:pPr>
                    <w:spacing w:after="0" w:line="240" w:lineRule="auto"/>
                    <w:textAlignment w:val="top"/>
                    <w:rPr>
                      <w:rFonts w:eastAsia="Times New Roman" w:cs="Arial"/>
                      <w:color w:val="000100"/>
                      <w:sz w:val="24"/>
                      <w:szCs w:val="24"/>
                      <w:lang w:val="en" w:eastAsia="en-US"/>
                    </w:rPr>
                  </w:pPr>
                  <w:r w:rsidRPr="00D96F4F">
                    <w:rPr>
                      <w:rFonts w:eastAsia="Times New Roman" w:cs="Arial"/>
                      <w:color w:val="000100"/>
                      <w:sz w:val="24"/>
                      <w:szCs w:val="24"/>
                      <w:lang w:val="en" w:eastAsia="en-US"/>
                    </w:rPr>
                    <w:t>Please visit our online survey by SurveyMonkey:</w:t>
                  </w:r>
                </w:p>
                <w:p w:rsidR="00D96F4F" w:rsidRPr="00D96F4F" w:rsidRDefault="00D96F4F" w:rsidP="00D96F4F">
                  <w:pPr>
                    <w:spacing w:after="0" w:line="240" w:lineRule="auto"/>
                    <w:textAlignment w:val="top"/>
                    <w:rPr>
                      <w:rFonts w:eastAsia="Times New Roman" w:cs="Arial"/>
                      <w:color w:val="000100"/>
                      <w:sz w:val="21"/>
                      <w:szCs w:val="21"/>
                      <w:lang w:val="en" w:eastAsia="en-US"/>
                    </w:rPr>
                  </w:pPr>
                </w:p>
                <w:p w:rsidR="00307EC9" w:rsidRDefault="00D96F4F" w:rsidP="00D96F4F">
                  <w:r w:rsidRPr="00D96F4F">
                    <w:rPr>
                      <w:rFonts w:eastAsia="Times New Roman" w:cs="Arial"/>
                      <w:color w:val="0070C0"/>
                      <w:sz w:val="24"/>
                      <w:szCs w:val="24"/>
                      <w:lang w:val="en" w:eastAsia="en-US"/>
                    </w:rPr>
                    <w:t>https://www.surveymonkey.com/r/CommunityRecSingapore</w:t>
                  </w:r>
                </w:p>
              </w:tc>
            </w:tr>
            <w:tr w:rsidR="00307EC9">
              <w:trPr>
                <w:trHeight w:hRule="exact" w:val="2880"/>
              </w:trPr>
              <w:tc>
                <w:tcPr>
                  <w:tcW w:w="5000" w:type="pct"/>
                  <w:vAlign w:val="bottom"/>
                </w:tcPr>
                <w:tbl>
                  <w:tblPr>
                    <w:tblStyle w:val="TableLayout"/>
                    <w:tblW w:w="4649" w:type="pct"/>
                    <w:tblLayout w:type="fixed"/>
                    <w:tblLook w:val="04A0" w:firstRow="1" w:lastRow="0" w:firstColumn="1" w:lastColumn="0" w:noHBand="0" w:noVBand="1"/>
                    <w:tblDescription w:val="Company layout table"/>
                  </w:tblPr>
                  <w:tblGrid>
                    <w:gridCol w:w="1221"/>
                    <w:gridCol w:w="2354"/>
                  </w:tblGrid>
                  <w:tr w:rsidR="00307EC9" w:rsidTr="00204BDF">
                    <w:tc>
                      <w:tcPr>
                        <w:tcW w:w="1220" w:type="dxa"/>
                        <w:vAlign w:val="center"/>
                      </w:tcPr>
                      <w:p w:rsidR="00307EC9" w:rsidRPr="001947E7" w:rsidRDefault="002E6BCB" w:rsidP="001947E7">
                        <w:pPr>
                          <w:pStyle w:val="NoSpacing"/>
                        </w:pPr>
                        <w:r w:rsidRPr="002E6BCB">
                          <w:rPr>
                            <w:noProof/>
                            <w:lang w:eastAsia="en-US"/>
                          </w:rPr>
                          <w:drawing>
                            <wp:inline distT="0" distB="0" distL="0" distR="0">
                              <wp:extent cx="746760" cy="418186"/>
                              <wp:effectExtent l="0" t="0" r="0" b="1270"/>
                              <wp:docPr id="7" name="Picture 7" descr="C:\Users\Yankee-MGR\Documents\Templates\MWR Community Recreation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kee-MGR\Documents\Templates\MWR Community Recreation Logo 2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941" cy="429488"/>
                                      </a:xfrm>
                                      <a:prstGeom prst="rect">
                                        <a:avLst/>
                                      </a:prstGeom>
                                      <a:noFill/>
                                      <a:ln>
                                        <a:noFill/>
                                      </a:ln>
                                    </pic:spPr>
                                  </pic:pic>
                                </a:graphicData>
                              </a:graphic>
                            </wp:inline>
                          </w:drawing>
                        </w:r>
                      </w:p>
                    </w:tc>
                    <w:tc>
                      <w:tcPr>
                        <w:tcW w:w="2353" w:type="dxa"/>
                        <w:tcMar>
                          <w:left w:w="274" w:type="dxa"/>
                        </w:tcMar>
                        <w:vAlign w:val="center"/>
                      </w:tcPr>
                      <w:sdt>
                        <w:sdtPr>
                          <w:alias w:val="Enter Company Name:"/>
                          <w:tag w:val="Enter Company Name:"/>
                          <w:id w:val="-1839532679"/>
                          <w:placeholder>
                            <w:docPart w:val="D1FA3D30A9F64EB381579544DC4F0108"/>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307EC9" w:rsidRDefault="00B52456">
                            <w:pPr>
                              <w:pStyle w:val="Company"/>
                            </w:pPr>
                            <w:r>
                              <w:t>MWR Community Recreation</w:t>
                            </w:r>
                          </w:p>
                        </w:sdtContent>
                      </w:sdt>
                      <w:p w:rsidR="00307EC9" w:rsidRPr="002E6BCB" w:rsidRDefault="002E6BCB" w:rsidP="002E6BCB">
                        <w:pPr>
                          <w:pStyle w:val="ContactInfo"/>
                          <w:rPr>
                            <w:sz w:val="20"/>
                            <w:szCs w:val="20"/>
                          </w:rPr>
                        </w:pPr>
                        <w:r w:rsidRPr="002E6BCB">
                          <w:rPr>
                            <w:sz w:val="20"/>
                            <w:szCs w:val="20"/>
                          </w:rPr>
                          <w:t>cro.mwrsg@gmail.com</w:t>
                        </w:r>
                      </w:p>
                    </w:tc>
                  </w:tr>
                </w:tbl>
                <w:p w:rsidR="00307EC9" w:rsidRDefault="00307EC9"/>
              </w:tc>
            </w:tr>
          </w:tbl>
          <w:p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5760"/>
              </w:trPr>
              <w:tc>
                <w:tcPr>
                  <w:tcW w:w="5000" w:type="pct"/>
                </w:tcPr>
                <w:p w:rsidR="00307EC9" w:rsidRDefault="00BB30CD">
                  <w:r>
                    <w:rPr>
                      <w:noProof/>
                      <w:color w:val="0000FF"/>
                      <w:lang w:eastAsia="en-US"/>
                    </w:rPr>
                    <w:drawing>
                      <wp:inline distT="0" distB="0" distL="0" distR="0" wp14:anchorId="2C372307" wp14:editId="29896954">
                        <wp:extent cx="2240280" cy="3360420"/>
                        <wp:effectExtent l="0" t="0" r="7620" b="0"/>
                        <wp:docPr id="2" name="irc_mi" descr="Image result for indian heritage centr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dian heritage centr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0280" cy="3360420"/>
                                </a:xfrm>
                                <a:prstGeom prst="rect">
                                  <a:avLst/>
                                </a:prstGeom>
                                <a:noFill/>
                                <a:ln>
                                  <a:noFill/>
                                </a:ln>
                              </pic:spPr>
                            </pic:pic>
                          </a:graphicData>
                        </a:graphic>
                      </wp:inline>
                    </w:drawing>
                  </w:r>
                </w:p>
              </w:tc>
            </w:tr>
            <w:tr w:rsidR="00307EC9" w:rsidTr="00960A60">
              <w:trPr>
                <w:trHeight w:hRule="exact" w:val="360"/>
              </w:trPr>
              <w:tc>
                <w:tcPr>
                  <w:tcW w:w="5000" w:type="pct"/>
                </w:tcPr>
                <w:p w:rsidR="00307EC9" w:rsidRDefault="00307EC9"/>
              </w:tc>
            </w:tr>
            <w:tr w:rsidR="00307EC9" w:rsidTr="00960A60">
              <w:trPr>
                <w:trHeight w:hRule="exact" w:val="3240"/>
              </w:trPr>
              <w:sdt>
                <w:sdtPr>
                  <w:alias w:val="Enter Company Name:"/>
                  <w:tag w:val="Enter Company Name:"/>
                  <w:id w:val="-2083982577"/>
                  <w:placeholder>
                    <w:docPart w:val="E6A87BCEDBAB469489A4DC27929D5331"/>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027E6F" w:themeFill="accent1" w:themeFillShade="BF"/>
                    </w:tcPr>
                    <w:p w:rsidR="00307EC9" w:rsidRDefault="00B52456" w:rsidP="00B52456">
                      <w:pPr>
                        <w:pStyle w:val="Title"/>
                      </w:pPr>
                      <w:r>
                        <w:t>MWR Community Recreation</w:t>
                      </w:r>
                    </w:p>
                  </w:tc>
                </w:sdtContent>
              </w:sdt>
            </w:tr>
            <w:tr w:rsidR="00307EC9" w:rsidTr="00960A60">
              <w:trPr>
                <w:trHeight w:hRule="exact" w:val="1440"/>
              </w:trPr>
              <w:tc>
                <w:tcPr>
                  <w:tcW w:w="5000" w:type="pct"/>
                  <w:shd w:val="clear" w:color="auto" w:fill="027E6F" w:themeFill="accent1" w:themeFillShade="BF"/>
                  <w:vAlign w:val="bottom"/>
                </w:tcPr>
                <w:p w:rsidR="00307EC9" w:rsidRDefault="00B52456" w:rsidP="00B52456">
                  <w:pPr>
                    <w:pStyle w:val="Subtitle"/>
                  </w:pPr>
                  <w:r>
                    <w:t>Cultural Tours of Singapore</w:t>
                  </w:r>
                </w:p>
              </w:tc>
            </w:tr>
          </w:tbl>
          <w:p w:rsidR="00307EC9" w:rsidRDefault="00307EC9"/>
        </w:tc>
      </w:tr>
      <w:tr w:rsidR="00307EC9" w:rsidTr="00307EC9">
        <w:trPr>
          <w:jc w:val="center"/>
        </w:trPr>
        <w:tc>
          <w:tcPr>
            <w:tcW w:w="4565" w:type="dxa"/>
            <w:tcMar>
              <w:right w:w="720" w:type="dxa"/>
            </w:tcMar>
          </w:tcPr>
          <w:p w:rsidR="00307EC9" w:rsidRPr="00F2102C" w:rsidRDefault="00BB30CD" w:rsidP="00F2102C">
            <w:pPr>
              <w:rPr>
                <w:rStyle w:val="Heading1Char"/>
                <w:rFonts w:asciiTheme="minorHAnsi" w:eastAsiaTheme="minorHAnsi" w:hAnsiTheme="minorHAnsi" w:cstheme="minorBidi"/>
                <w:b w:val="0"/>
                <w:bCs w:val="0"/>
                <w:color w:val="4D4436" w:themeColor="text2" w:themeTint="E6"/>
                <w:sz w:val="22"/>
              </w:rPr>
            </w:pPr>
            <w:r>
              <w:rPr>
                <w:noProof/>
                <w:color w:val="0000FF"/>
                <w:lang w:eastAsia="en-US"/>
              </w:rPr>
              <w:lastRenderedPageBreak/>
              <w:drawing>
                <wp:inline distT="0" distB="0" distL="0" distR="0" wp14:anchorId="1A4DC120" wp14:editId="69F1FA94">
                  <wp:extent cx="2590800" cy="3230880"/>
                  <wp:effectExtent l="0" t="0" r="0" b="7620"/>
                  <wp:docPr id="3" name="irc_mi" descr="Related 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52" t="1360" r="39237" b="2494"/>
                          <a:stretch/>
                        </pic:blipFill>
                        <pic:spPr bwMode="auto">
                          <a:xfrm>
                            <a:off x="0" y="0"/>
                            <a:ext cx="2590800" cy="3230880"/>
                          </a:xfrm>
                          <a:prstGeom prst="rect">
                            <a:avLst/>
                          </a:prstGeom>
                          <a:noFill/>
                          <a:ln>
                            <a:noFill/>
                          </a:ln>
                          <a:extLst>
                            <a:ext uri="{53640926-AAD7-44D8-BBD7-CCE9431645EC}">
                              <a14:shadowObscured xmlns:a14="http://schemas.microsoft.com/office/drawing/2010/main"/>
                            </a:ext>
                          </a:extLst>
                        </pic:spPr>
                      </pic:pic>
                    </a:graphicData>
                  </a:graphic>
                </wp:inline>
              </w:drawing>
            </w:r>
          </w:p>
          <w:p w:rsidR="00F2102C" w:rsidRPr="0004578F" w:rsidRDefault="00F2102C" w:rsidP="00F2102C">
            <w:pPr>
              <w:pStyle w:val="NormalWeb"/>
              <w:rPr>
                <w:rFonts w:asciiTheme="minorHAnsi" w:hAnsiTheme="minorHAnsi"/>
                <w:b/>
                <w:color w:val="auto"/>
                <w:sz w:val="28"/>
                <w:szCs w:val="28"/>
              </w:rPr>
            </w:pPr>
            <w:r w:rsidRPr="0004578F">
              <w:rPr>
                <w:rFonts w:asciiTheme="minorHAnsi" w:hAnsiTheme="minorHAnsi"/>
                <w:b/>
                <w:color w:val="auto"/>
                <w:sz w:val="28"/>
                <w:szCs w:val="28"/>
              </w:rPr>
              <w:t xml:space="preserve">Malay Heritage Center </w:t>
            </w:r>
          </w:p>
          <w:p w:rsidR="00F2102C" w:rsidRPr="0004578F" w:rsidRDefault="00F2102C" w:rsidP="00F2102C">
            <w:pPr>
              <w:pStyle w:val="NormalWeb"/>
              <w:rPr>
                <w:rFonts w:asciiTheme="minorHAnsi" w:hAnsiTheme="minorHAnsi" w:cs="Segoe UI"/>
                <w:color w:val="auto"/>
                <w:sz w:val="22"/>
                <w:szCs w:val="22"/>
                <w:lang w:val="en"/>
              </w:rPr>
            </w:pPr>
            <w:r w:rsidRPr="0004578F">
              <w:rPr>
                <w:rFonts w:asciiTheme="minorHAnsi" w:hAnsiTheme="minorHAnsi" w:cs="Segoe UI"/>
                <w:color w:val="auto"/>
                <w:sz w:val="22"/>
                <w:szCs w:val="22"/>
                <w:lang w:val="en"/>
              </w:rPr>
              <w:t>85 Sultan Gate, Singapore 198501</w:t>
            </w:r>
          </w:p>
          <w:p w:rsidR="002E6BCB" w:rsidRPr="0004578F" w:rsidRDefault="00F2102C" w:rsidP="00F2102C">
            <w:pPr>
              <w:pStyle w:val="NormalWeb"/>
              <w:rPr>
                <w:rFonts w:asciiTheme="minorHAnsi" w:hAnsiTheme="minorHAnsi"/>
                <w:color w:val="auto"/>
                <w:sz w:val="22"/>
                <w:szCs w:val="22"/>
                <w:lang w:val="en"/>
              </w:rPr>
            </w:pPr>
            <w:r w:rsidRPr="0004578F">
              <w:rPr>
                <w:rFonts w:asciiTheme="minorHAnsi" w:hAnsiTheme="minorHAnsi"/>
                <w:color w:val="auto"/>
                <w:sz w:val="22"/>
                <w:szCs w:val="22"/>
                <w:lang w:val="en"/>
              </w:rPr>
              <w:t>Built 160 years ago by Sultan Ali, the son of Sultan Hussein Shah, Istana Kampong Glam was once the royal seat of the Malay sultans in Singapore.</w:t>
            </w:r>
          </w:p>
          <w:p w:rsidR="00307EC9" w:rsidRPr="007014C5" w:rsidRDefault="00F2102C" w:rsidP="00F2102C">
            <w:pPr>
              <w:pStyle w:val="NormalWeb"/>
            </w:pPr>
            <w:r w:rsidRPr="0004578F">
              <w:rPr>
                <w:rFonts w:asciiTheme="minorHAnsi" w:hAnsiTheme="minorHAnsi"/>
                <w:color w:val="auto"/>
                <w:sz w:val="22"/>
                <w:szCs w:val="22"/>
                <w:lang w:val="en"/>
              </w:rPr>
              <w:t xml:space="preserve"> </w:t>
            </w:r>
            <w:r w:rsidRPr="0004578F">
              <w:rPr>
                <w:rFonts w:asciiTheme="minorHAnsi" w:eastAsia="Times New Roman" w:hAnsiTheme="minorHAnsi"/>
                <w:color w:val="auto"/>
                <w:sz w:val="22"/>
                <w:szCs w:val="22"/>
                <w:lang w:val="en"/>
              </w:rPr>
              <w:t>Beautifully restored to its former glory, the Malay Heritage Centre sits within these well-preserved grounds and is a must-visit for anyone interested in understanding the history of Singapore’s Malay community</w:t>
            </w:r>
            <w:r w:rsidR="002E6BCB" w:rsidRPr="0004578F">
              <w:rPr>
                <w:rFonts w:asciiTheme="minorHAnsi" w:eastAsia="Times New Roman" w:hAnsiTheme="minorHAnsi"/>
                <w:color w:val="auto"/>
                <w:sz w:val="22"/>
                <w:szCs w:val="22"/>
                <w:lang w:val="en"/>
              </w:rPr>
              <w:t>.</w:t>
            </w:r>
          </w:p>
        </w:tc>
        <w:tc>
          <w:tcPr>
            <w:tcW w:w="5285" w:type="dxa"/>
            <w:tcMar>
              <w:left w:w="720" w:type="dxa"/>
              <w:right w:w="720" w:type="dxa"/>
            </w:tcMar>
          </w:tcPr>
          <w:p w:rsidR="0023029F" w:rsidRPr="0023029F" w:rsidRDefault="0023029F" w:rsidP="0023029F">
            <w:pPr>
              <w:spacing w:after="120" w:line="240" w:lineRule="auto"/>
              <w:jc w:val="both"/>
              <w:outlineLvl w:val="2"/>
              <w:rPr>
                <w:rFonts w:eastAsia="Times New Roman" w:cs="Arial"/>
                <w:b/>
                <w:bCs/>
                <w:color w:val="2C328D"/>
                <w:sz w:val="28"/>
                <w:szCs w:val="28"/>
                <w:lang w:val="en" w:eastAsia="en-US"/>
              </w:rPr>
            </w:pPr>
            <w:r w:rsidRPr="0023029F">
              <w:rPr>
                <w:rFonts w:eastAsia="Times New Roman" w:cs="Arial"/>
                <w:b/>
                <w:bCs/>
                <w:color w:val="2C328D"/>
                <w:sz w:val="28"/>
                <w:szCs w:val="28"/>
                <w:lang w:val="en" w:eastAsia="en-US"/>
              </w:rPr>
              <w:t>What is Heritage?</w:t>
            </w:r>
          </w:p>
          <w:p w:rsidR="00D96F4F" w:rsidRPr="0004578F" w:rsidRDefault="00D96F4F" w:rsidP="00D96F4F">
            <w:pPr>
              <w:spacing w:before="100" w:beforeAutospacing="1" w:after="100" w:afterAutospacing="1" w:line="240" w:lineRule="auto"/>
              <w:jc w:val="both"/>
              <w:rPr>
                <w:rFonts w:eastAsia="Times New Roman" w:cs="Arial"/>
                <w:color w:val="auto"/>
                <w:sz w:val="24"/>
                <w:szCs w:val="24"/>
                <w:lang w:val="en" w:eastAsia="en-US"/>
              </w:rPr>
            </w:pPr>
            <w:r w:rsidRPr="0004578F">
              <w:rPr>
                <w:rFonts w:eastAsia="Times New Roman" w:cs="Arial"/>
                <w:color w:val="auto"/>
                <w:sz w:val="24"/>
                <w:szCs w:val="24"/>
                <w:lang w:val="en" w:eastAsia="en-US"/>
              </w:rPr>
              <w:t xml:space="preserve">Singapore’s heritage is found all around us and experienced as we go about our daily lives. From stately historical buildings and precious museum artefacts to festive celebrations and food offerings, Singapore’s rich and diverse multicultural heritage is one of the defining traits of our country, and of our identity as Singaporeans. </w:t>
            </w:r>
          </w:p>
          <w:p w:rsidR="00D96F4F" w:rsidRPr="0004578F" w:rsidRDefault="00D96F4F" w:rsidP="00D96F4F">
            <w:pPr>
              <w:spacing w:before="100" w:beforeAutospacing="1" w:after="100" w:afterAutospacing="1" w:line="240" w:lineRule="auto"/>
              <w:jc w:val="both"/>
              <w:rPr>
                <w:rFonts w:eastAsia="Times New Roman" w:cs="Arial"/>
                <w:color w:val="auto"/>
                <w:sz w:val="24"/>
                <w:szCs w:val="24"/>
                <w:lang w:val="en" w:eastAsia="en-US"/>
              </w:rPr>
            </w:pPr>
            <w:r w:rsidRPr="0004578F">
              <w:rPr>
                <w:rFonts w:eastAsia="Times New Roman" w:cs="Arial"/>
                <w:color w:val="auto"/>
                <w:sz w:val="24"/>
                <w:szCs w:val="24"/>
                <w:lang w:val="en" w:eastAsia="en-US"/>
              </w:rPr>
              <w:t xml:space="preserve">Heritage can be broadly categorized into tangible and intangible cultural heritage. </w:t>
            </w:r>
          </w:p>
          <w:p w:rsidR="00307EC9" w:rsidRPr="00D96F4F" w:rsidRDefault="00D96F4F" w:rsidP="00D96F4F">
            <w:pPr>
              <w:spacing w:before="100" w:beforeAutospacing="1" w:after="100" w:afterAutospacing="1" w:line="240" w:lineRule="auto"/>
              <w:jc w:val="both"/>
              <w:rPr>
                <w:rFonts w:eastAsia="Times New Roman" w:cs="Arial"/>
                <w:color w:val="414042"/>
                <w:sz w:val="18"/>
                <w:szCs w:val="18"/>
                <w:lang w:val="en" w:eastAsia="en-US"/>
              </w:rPr>
            </w:pPr>
            <w:r w:rsidRPr="0004578F">
              <w:rPr>
                <w:rFonts w:eastAsia="Times New Roman" w:cs="Arial"/>
                <w:b/>
                <w:bCs/>
                <w:color w:val="auto"/>
                <w:sz w:val="24"/>
                <w:szCs w:val="24"/>
                <w:lang w:val="en" w:eastAsia="en-US"/>
              </w:rPr>
              <w:t>Tangible heritage</w:t>
            </w:r>
            <w:r w:rsidRPr="0004578F">
              <w:rPr>
                <w:rFonts w:eastAsia="Times New Roman" w:cs="Arial"/>
                <w:color w:val="auto"/>
                <w:sz w:val="24"/>
                <w:szCs w:val="24"/>
                <w:lang w:val="en" w:eastAsia="en-US"/>
              </w:rPr>
              <w:t xml:space="preserve"> includes buildings, historic sites, monuments and landscapes that serve as physical reminders of our history and culture. It also includes objects that institutions and people create and/or collect. These objects, which form an important part of a nation’s history and cultural identity, include artefacts, artworks, documentary records, photographs, films and other objects of significant historical value</w:t>
            </w:r>
            <w:r w:rsidRPr="0004578F">
              <w:rPr>
                <w:rFonts w:eastAsia="Times New Roman" w:cs="Arial"/>
                <w:color w:val="auto"/>
                <w:sz w:val="24"/>
                <w:szCs w:val="24"/>
                <w:lang w:val="en" w:eastAsia="en-US"/>
              </w:rPr>
              <w:t>.</w:t>
            </w:r>
          </w:p>
        </w:tc>
        <w:tc>
          <w:tcPr>
            <w:tcW w:w="4565" w:type="dxa"/>
            <w:tcMar>
              <w:left w:w="720" w:type="dxa"/>
            </w:tcMar>
          </w:tcPr>
          <w:p w:rsidR="00307EC9" w:rsidRDefault="00F2102C">
            <w:r>
              <w:rPr>
                <w:noProof/>
                <w:color w:val="0000FF"/>
                <w:lang w:eastAsia="en-US"/>
              </w:rPr>
              <w:drawing>
                <wp:inline distT="0" distB="0" distL="0" distR="0" wp14:anchorId="53026C94" wp14:editId="6C54CDC7">
                  <wp:extent cx="5166360" cy="2529840"/>
                  <wp:effectExtent l="0" t="0" r="0" b="3810"/>
                  <wp:docPr id="6" name="irc_mi" descr="Image result for indian heritage centr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dian heritage centr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360" cy="2529840"/>
                          </a:xfrm>
                          <a:prstGeom prst="rect">
                            <a:avLst/>
                          </a:prstGeom>
                          <a:noFill/>
                          <a:ln>
                            <a:noFill/>
                          </a:ln>
                        </pic:spPr>
                      </pic:pic>
                    </a:graphicData>
                  </a:graphic>
                </wp:inline>
              </w:drawing>
            </w:r>
          </w:p>
          <w:p w:rsidR="0023029F" w:rsidRPr="0004578F" w:rsidRDefault="0023029F" w:rsidP="0023029F">
            <w:pPr>
              <w:rPr>
                <w:b/>
                <w:color w:val="auto"/>
                <w:sz w:val="28"/>
                <w:szCs w:val="28"/>
              </w:rPr>
            </w:pPr>
            <w:r w:rsidRPr="0004578F">
              <w:rPr>
                <w:b/>
                <w:color w:val="auto"/>
                <w:sz w:val="28"/>
                <w:szCs w:val="28"/>
              </w:rPr>
              <w:t xml:space="preserve">Indian Heritage Center </w:t>
            </w:r>
          </w:p>
          <w:p w:rsidR="0023029F" w:rsidRPr="0004578F" w:rsidRDefault="0023029F" w:rsidP="0023029F">
            <w:pPr>
              <w:rPr>
                <w:rFonts w:eastAsia="Times New Roman" w:cs="Segoe UI"/>
                <w:color w:val="auto"/>
                <w:lang w:val="en"/>
              </w:rPr>
            </w:pPr>
            <w:r w:rsidRPr="0004578F">
              <w:rPr>
                <w:rFonts w:eastAsia="Times New Roman" w:cs="Segoe UI"/>
                <w:color w:val="auto"/>
                <w:lang w:val="en"/>
              </w:rPr>
              <w:t>5 Campbell Lane, Singapore 209924</w:t>
            </w:r>
          </w:p>
          <w:p w:rsidR="0023029F" w:rsidRPr="0004578F" w:rsidRDefault="0023029F" w:rsidP="0023029F">
            <w:pPr>
              <w:spacing w:after="0" w:line="240" w:lineRule="auto"/>
              <w:rPr>
                <w:rFonts w:eastAsia="Times New Roman" w:cs="Segoe UI"/>
                <w:color w:val="auto"/>
                <w:lang w:val="en"/>
              </w:rPr>
            </w:pPr>
            <w:r w:rsidRPr="0004578F">
              <w:rPr>
                <w:rFonts w:eastAsia="Times New Roman" w:cs="Segoe UI"/>
                <w:color w:val="auto"/>
                <w:lang w:val="en"/>
              </w:rPr>
              <w:t>Tel: (+65) 6291 1601</w:t>
            </w:r>
          </w:p>
          <w:p w:rsidR="0023029F" w:rsidRPr="0004578F" w:rsidRDefault="0023029F" w:rsidP="0023029F">
            <w:pPr>
              <w:spacing w:after="0" w:line="240" w:lineRule="auto"/>
              <w:rPr>
                <w:rFonts w:eastAsia="Times New Roman" w:cs="Segoe UI"/>
                <w:color w:val="auto"/>
                <w:lang w:val="en"/>
              </w:rPr>
            </w:pPr>
          </w:p>
          <w:p w:rsidR="0023029F" w:rsidRPr="0004578F" w:rsidRDefault="0023029F" w:rsidP="0023029F">
            <w:pPr>
              <w:spacing w:after="0" w:line="240" w:lineRule="auto"/>
              <w:rPr>
                <w:rFonts w:eastAsia="Times New Roman" w:cs="Segoe UI"/>
                <w:color w:val="auto"/>
                <w:lang w:val="en"/>
              </w:rPr>
            </w:pPr>
            <w:r w:rsidRPr="0004578F">
              <w:rPr>
                <w:rFonts w:eastAsia="Times New Roman" w:cs="Segoe UI"/>
                <w:color w:val="auto"/>
                <w:lang w:val="en"/>
              </w:rPr>
              <w:t>www.indianheritage.org.sg</w:t>
            </w:r>
          </w:p>
          <w:p w:rsidR="0023029F" w:rsidRPr="0004578F" w:rsidRDefault="0023029F" w:rsidP="0023029F">
            <w:pPr>
              <w:spacing w:after="0" w:line="240" w:lineRule="auto"/>
              <w:rPr>
                <w:rFonts w:eastAsia="Times New Roman" w:cs="Segoe UI"/>
                <w:color w:val="auto"/>
                <w:lang w:val="en"/>
              </w:rPr>
            </w:pPr>
          </w:p>
          <w:p w:rsidR="0023029F" w:rsidRPr="0004578F" w:rsidRDefault="0023029F" w:rsidP="0023029F">
            <w:pPr>
              <w:rPr>
                <w:b/>
                <w:color w:val="auto"/>
              </w:rPr>
            </w:pPr>
            <w:r w:rsidRPr="0004578F">
              <w:rPr>
                <w:rFonts w:cs="Segoe UI"/>
                <w:color w:val="auto"/>
                <w:lang w:val="en"/>
              </w:rPr>
              <w:t xml:space="preserve">The four-story building is an iconic, unique and sustainable building that blends both traditional Indian as well as modern architectural elements. The architectural design for the facade is inspired by the </w:t>
            </w:r>
            <w:r w:rsidRPr="0004578F">
              <w:rPr>
                <w:rStyle w:val="Emphasis"/>
                <w:rFonts w:cs="Segoe UI"/>
                <w:color w:val="auto"/>
                <w:lang w:val="en"/>
              </w:rPr>
              <w:t xml:space="preserve">baoli </w:t>
            </w:r>
            <w:r w:rsidRPr="0004578F">
              <w:rPr>
                <w:rFonts w:cs="Segoe UI"/>
                <w:color w:val="auto"/>
                <w:lang w:val="en"/>
              </w:rPr>
              <w:t>(or Indian stepwell), and seeks to create an urban forum for the celebration and appreciation of Indian culture. It houses five permanent galleries, a museum shop as well as programming and activity spaces.</w:t>
            </w:r>
          </w:p>
          <w:p w:rsidR="00307EC9" w:rsidRPr="0063311A" w:rsidRDefault="00307EC9" w:rsidP="0063311A"/>
        </w:tc>
      </w:tr>
    </w:tbl>
    <w:p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27" w:rsidRDefault="00716027" w:rsidP="00BF6AFD">
      <w:pPr>
        <w:spacing w:after="0" w:line="240" w:lineRule="auto"/>
      </w:pPr>
      <w:r>
        <w:separator/>
      </w:r>
    </w:p>
  </w:endnote>
  <w:endnote w:type="continuationSeparator" w:id="0">
    <w:p w:rsidR="00716027" w:rsidRDefault="00716027"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27" w:rsidRDefault="00716027" w:rsidP="00BF6AFD">
      <w:pPr>
        <w:spacing w:after="0" w:line="240" w:lineRule="auto"/>
      </w:pPr>
      <w:r>
        <w:separator/>
      </w:r>
    </w:p>
  </w:footnote>
  <w:footnote w:type="continuationSeparator" w:id="0">
    <w:p w:rsidR="00716027" w:rsidRDefault="00716027"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456"/>
    <w:rsid w:val="0004578F"/>
    <w:rsid w:val="001372C8"/>
    <w:rsid w:val="001947E7"/>
    <w:rsid w:val="001D0847"/>
    <w:rsid w:val="00204BDF"/>
    <w:rsid w:val="00227118"/>
    <w:rsid w:val="0023029F"/>
    <w:rsid w:val="0025581E"/>
    <w:rsid w:val="002E6BCB"/>
    <w:rsid w:val="00307EC9"/>
    <w:rsid w:val="00365EBB"/>
    <w:rsid w:val="003B391D"/>
    <w:rsid w:val="00422379"/>
    <w:rsid w:val="0048634A"/>
    <w:rsid w:val="005259A3"/>
    <w:rsid w:val="005473B9"/>
    <w:rsid w:val="0056054A"/>
    <w:rsid w:val="00571D35"/>
    <w:rsid w:val="005C6A14"/>
    <w:rsid w:val="005E5178"/>
    <w:rsid w:val="0063311A"/>
    <w:rsid w:val="0068396D"/>
    <w:rsid w:val="006A2E06"/>
    <w:rsid w:val="007014C5"/>
    <w:rsid w:val="00716027"/>
    <w:rsid w:val="007647EF"/>
    <w:rsid w:val="007E3C3A"/>
    <w:rsid w:val="0089764D"/>
    <w:rsid w:val="008B000B"/>
    <w:rsid w:val="00960A60"/>
    <w:rsid w:val="009915C8"/>
    <w:rsid w:val="009F3198"/>
    <w:rsid w:val="00A54316"/>
    <w:rsid w:val="00A769D1"/>
    <w:rsid w:val="00A85868"/>
    <w:rsid w:val="00A95BFB"/>
    <w:rsid w:val="00AB4A01"/>
    <w:rsid w:val="00AB72BA"/>
    <w:rsid w:val="00AD7341"/>
    <w:rsid w:val="00AF7DA4"/>
    <w:rsid w:val="00B16D26"/>
    <w:rsid w:val="00B52456"/>
    <w:rsid w:val="00BB30CD"/>
    <w:rsid w:val="00BF6AFD"/>
    <w:rsid w:val="00C118BE"/>
    <w:rsid w:val="00C476E1"/>
    <w:rsid w:val="00CB65F7"/>
    <w:rsid w:val="00CD1DEA"/>
    <w:rsid w:val="00D27440"/>
    <w:rsid w:val="00D96F4F"/>
    <w:rsid w:val="00DB5D32"/>
    <w:rsid w:val="00EE0A38"/>
    <w:rsid w:val="00F12A1E"/>
    <w:rsid w:val="00F2102C"/>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097C3019-510A-4BA1-B8F3-431549F07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604880">
      <w:bodyDiv w:val="1"/>
      <w:marLeft w:val="0"/>
      <w:marRight w:val="0"/>
      <w:marTop w:val="0"/>
      <w:marBottom w:val="0"/>
      <w:divBdr>
        <w:top w:val="none" w:sz="0" w:space="0" w:color="auto"/>
        <w:left w:val="none" w:sz="0" w:space="0" w:color="auto"/>
        <w:bottom w:val="none" w:sz="0" w:space="0" w:color="auto"/>
        <w:right w:val="none" w:sz="0" w:space="0" w:color="auto"/>
      </w:divBdr>
      <w:divsChild>
        <w:div w:id="92480265">
          <w:marLeft w:val="0"/>
          <w:marRight w:val="0"/>
          <w:marTop w:val="0"/>
          <w:marBottom w:val="0"/>
          <w:divBdr>
            <w:top w:val="none" w:sz="0" w:space="0" w:color="auto"/>
            <w:left w:val="none" w:sz="0" w:space="0" w:color="auto"/>
            <w:bottom w:val="none" w:sz="0" w:space="0" w:color="auto"/>
            <w:right w:val="none" w:sz="0" w:space="0" w:color="auto"/>
          </w:divBdr>
          <w:divsChild>
            <w:div w:id="1990984691">
              <w:marLeft w:val="0"/>
              <w:marRight w:val="0"/>
              <w:marTop w:val="0"/>
              <w:marBottom w:val="0"/>
              <w:divBdr>
                <w:top w:val="none" w:sz="0" w:space="0" w:color="auto"/>
                <w:left w:val="none" w:sz="0" w:space="0" w:color="auto"/>
                <w:bottom w:val="none" w:sz="0" w:space="0" w:color="auto"/>
                <w:right w:val="none" w:sz="0" w:space="0" w:color="auto"/>
              </w:divBdr>
              <w:divsChild>
                <w:div w:id="8747352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51271730">
      <w:bodyDiv w:val="1"/>
      <w:marLeft w:val="0"/>
      <w:marRight w:val="0"/>
      <w:marTop w:val="0"/>
      <w:marBottom w:val="0"/>
      <w:divBdr>
        <w:top w:val="none" w:sz="0" w:space="0" w:color="auto"/>
        <w:left w:val="none" w:sz="0" w:space="0" w:color="auto"/>
        <w:bottom w:val="none" w:sz="0" w:space="0" w:color="auto"/>
        <w:right w:val="none" w:sz="0" w:space="0" w:color="auto"/>
      </w:divBdr>
      <w:divsChild>
        <w:div w:id="1732533269">
          <w:marLeft w:val="0"/>
          <w:marRight w:val="0"/>
          <w:marTop w:val="0"/>
          <w:marBottom w:val="0"/>
          <w:divBdr>
            <w:top w:val="none" w:sz="0" w:space="0" w:color="auto"/>
            <w:left w:val="none" w:sz="0" w:space="0" w:color="auto"/>
            <w:bottom w:val="none" w:sz="0" w:space="0" w:color="auto"/>
            <w:right w:val="none" w:sz="0" w:space="0" w:color="auto"/>
          </w:divBdr>
          <w:divsChild>
            <w:div w:id="685209144">
              <w:marLeft w:val="0"/>
              <w:marRight w:val="0"/>
              <w:marTop w:val="0"/>
              <w:marBottom w:val="0"/>
              <w:divBdr>
                <w:top w:val="none" w:sz="0" w:space="0" w:color="auto"/>
                <w:left w:val="none" w:sz="0" w:space="0" w:color="auto"/>
                <w:bottom w:val="none" w:sz="0" w:space="0" w:color="auto"/>
                <w:right w:val="none" w:sz="0" w:space="0" w:color="auto"/>
              </w:divBdr>
              <w:divsChild>
                <w:div w:id="1440098945">
                  <w:marLeft w:val="-180"/>
                  <w:marRight w:val="0"/>
                  <w:marTop w:val="0"/>
                  <w:marBottom w:val="0"/>
                  <w:divBdr>
                    <w:top w:val="none" w:sz="0" w:space="0" w:color="auto"/>
                    <w:left w:val="none" w:sz="0" w:space="0" w:color="auto"/>
                    <w:bottom w:val="none" w:sz="0" w:space="0" w:color="auto"/>
                    <w:right w:val="none" w:sz="0" w:space="0" w:color="auto"/>
                  </w:divBdr>
                  <w:divsChild>
                    <w:div w:id="809443796">
                      <w:marLeft w:val="180"/>
                      <w:marRight w:val="0"/>
                      <w:marTop w:val="0"/>
                      <w:marBottom w:val="0"/>
                      <w:divBdr>
                        <w:top w:val="single" w:sz="6" w:space="7" w:color="DEDEDE"/>
                        <w:left w:val="single" w:sz="6" w:space="7" w:color="DEDEDE"/>
                        <w:bottom w:val="single" w:sz="6" w:space="9" w:color="DEDEDE"/>
                        <w:right w:val="single" w:sz="6" w:space="7" w:color="DEDEDE"/>
                      </w:divBdr>
                    </w:div>
                  </w:divsChild>
                </w:div>
              </w:divsChild>
            </w:div>
          </w:divsChild>
        </w:div>
      </w:divsChild>
    </w:div>
    <w:div w:id="1589346232">
      <w:bodyDiv w:val="1"/>
      <w:marLeft w:val="0"/>
      <w:marRight w:val="0"/>
      <w:marTop w:val="0"/>
      <w:marBottom w:val="0"/>
      <w:divBdr>
        <w:top w:val="none" w:sz="0" w:space="0" w:color="auto"/>
        <w:left w:val="none" w:sz="0" w:space="0" w:color="auto"/>
        <w:bottom w:val="none" w:sz="0" w:space="0" w:color="auto"/>
        <w:right w:val="none" w:sz="0" w:space="0" w:color="auto"/>
      </w:divBdr>
      <w:divsChild>
        <w:div w:id="1005595059">
          <w:marLeft w:val="0"/>
          <w:marRight w:val="0"/>
          <w:marTop w:val="0"/>
          <w:marBottom w:val="0"/>
          <w:divBdr>
            <w:top w:val="none" w:sz="0" w:space="0" w:color="auto"/>
            <w:left w:val="none" w:sz="0" w:space="0" w:color="auto"/>
            <w:bottom w:val="none" w:sz="0" w:space="0" w:color="auto"/>
            <w:right w:val="none" w:sz="0" w:space="0" w:color="auto"/>
          </w:divBdr>
          <w:divsChild>
            <w:div w:id="1135564484">
              <w:marLeft w:val="0"/>
              <w:marRight w:val="0"/>
              <w:marTop w:val="0"/>
              <w:marBottom w:val="0"/>
              <w:divBdr>
                <w:top w:val="none" w:sz="0" w:space="0" w:color="auto"/>
                <w:left w:val="none" w:sz="0" w:space="0" w:color="auto"/>
                <w:bottom w:val="none" w:sz="0" w:space="0" w:color="auto"/>
                <w:right w:val="none" w:sz="0" w:space="0" w:color="auto"/>
              </w:divBdr>
              <w:divsChild>
                <w:div w:id="1388795425">
                  <w:marLeft w:val="-180"/>
                  <w:marRight w:val="0"/>
                  <w:marTop w:val="0"/>
                  <w:marBottom w:val="0"/>
                  <w:divBdr>
                    <w:top w:val="none" w:sz="0" w:space="0" w:color="auto"/>
                    <w:left w:val="none" w:sz="0" w:space="0" w:color="auto"/>
                    <w:bottom w:val="none" w:sz="0" w:space="0" w:color="auto"/>
                    <w:right w:val="none" w:sz="0" w:space="0" w:color="auto"/>
                  </w:divBdr>
                  <w:divsChild>
                    <w:div w:id="871695899">
                      <w:marLeft w:val="180"/>
                      <w:marRight w:val="0"/>
                      <w:marTop w:val="0"/>
                      <w:marBottom w:val="0"/>
                      <w:divBdr>
                        <w:top w:val="single" w:sz="6" w:space="7" w:color="DEDEDE"/>
                        <w:left w:val="single" w:sz="6" w:space="7" w:color="DEDEDE"/>
                        <w:bottom w:val="single" w:sz="6" w:space="9" w:color="DEDEDE"/>
                        <w:right w:val="single" w:sz="6" w:space="7" w:color="DEDEDE"/>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com.sg/url?sa=i&amp;rct=j&amp;q=&amp;esrc=s&amp;source=images&amp;cd=&amp;ved=2ahUKEwiYqKW294jjAhVRX30KHWMgBh0QjRx6BAgBEAU&amp;url=https://sg.carousell.com/p/chinatown-heritage-centre-chinatown-heritage-centre-chinatown-heritage-centre-cheap-ticket-discount-singapore-river-cruise-sky-park-garden-by-the-bay-195672018/&amp;psig=AOvVaw3d9emZkDYr5Jz9PQ9jAwbc&amp;ust=1561699097564467" TargetMode="External"/><Relationship Id="rId12" Type="http://schemas.openxmlformats.org/officeDocument/2006/relationships/hyperlink" Target="http://www.google.com.sg/url?sa=i&amp;rct=j&amp;q=&amp;esrc=s&amp;source=images&amp;cd=&amp;cad=rja&amp;uact=8&amp;ved=2ahUKEwjjxKao-YjjAhUFT30KHWDxC04QjRx6BAgBEAU&amp;url=/url?sa%3Di%26rct%3Dj%26q%3D%26esrc%3Ds%26source%3Dimages%26cd%3D%26ved%3D2ahUKEwjjxKao-YjjAhUFT30KHWDxC04QjRx6BAgBEAU%26url%3Dhttps://www.visitsingapore.com/see-do-singapore/culture-heritage/heritage-discovery/malay-heritage-centre/%26psig%3DAOvVaw0koN3YpZKxjaREb5J2MgL-%26ust%3D1561700349977129&amp;psig=AOvVaw0koN3YpZKxjaREb5J2MgL-&amp;ust=1561700349977129"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google.com.sg/url?sa=i&amp;rct=j&amp;q=&amp;esrc=s&amp;source=images&amp;cd=&amp;ved=2ahUKEwiQ9LSH-IjjAhXJZCsKHfueA1QQjRx6BAgBEAU&amp;url=https://www.indesignlive.sg/projects/a-new-cultural-landmark&amp;psig=AOvVaw0vuZHEZDa_RZZTQm7CTm2K&amp;ust=156170000523094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google.com.sg/url?sa=i&amp;rct=j&amp;q=&amp;esrc=s&amp;source=images&amp;cd=&amp;ved=2ahUKEwj5tuf5-4jjAhUO3Y8KHU1PBLIQjRx6BAgBEAU&amp;url=https://www.asiaone.com/singapore/indian-heritage-high&amp;psig=AOvVaw2vCpxPwfboynCJFqV4HnAp&amp;ust=15617009915268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kee-MGR\AppData\Roaming\Microsoft\Templates\Brochur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FA3D30A9F64EB381579544DC4F0108"/>
        <w:category>
          <w:name w:val="General"/>
          <w:gallery w:val="placeholder"/>
        </w:category>
        <w:types>
          <w:type w:val="bbPlcHdr"/>
        </w:types>
        <w:behaviors>
          <w:behavior w:val="content"/>
        </w:behaviors>
        <w:guid w:val="{5553D06C-6FB4-4E9B-8FCB-CEFDC2DCD1AE}"/>
      </w:docPartPr>
      <w:docPartBody>
        <w:p w:rsidR="00154865" w:rsidRDefault="00FA110C">
          <w:pPr>
            <w:pStyle w:val="D1FA3D30A9F64EB381579544DC4F0108"/>
          </w:pPr>
          <w:r>
            <w:t>Company Name</w:t>
          </w:r>
        </w:p>
      </w:docPartBody>
    </w:docPart>
    <w:docPart>
      <w:docPartPr>
        <w:name w:val="E6A87BCEDBAB469489A4DC27929D5331"/>
        <w:category>
          <w:name w:val="General"/>
          <w:gallery w:val="placeholder"/>
        </w:category>
        <w:types>
          <w:type w:val="bbPlcHdr"/>
        </w:types>
        <w:behaviors>
          <w:behavior w:val="content"/>
        </w:behaviors>
        <w:guid w:val="{E9531DA9-9247-4517-A038-C5CDF106B56F}"/>
      </w:docPartPr>
      <w:docPartBody>
        <w:p w:rsidR="00154865" w:rsidRDefault="00FA110C">
          <w:pPr>
            <w:pStyle w:val="E6A87BCEDBAB469489A4DC27929D533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4A7"/>
    <w:rsid w:val="00154865"/>
    <w:rsid w:val="00663A54"/>
    <w:rsid w:val="006754A7"/>
    <w:rsid w:val="00FA1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18126A11614B48BB29FDA34D12B71B">
    <w:name w:val="B318126A11614B48BB29FDA34D12B71B"/>
  </w:style>
  <w:style w:type="paragraph" w:customStyle="1" w:styleId="3DB22087F8614386AE516D2CB20B1411">
    <w:name w:val="3DB22087F8614386AE516D2CB20B1411"/>
  </w:style>
  <w:style w:type="paragraph" w:customStyle="1" w:styleId="41D3829D8D6147518BE41997AE9BA93F">
    <w:name w:val="41D3829D8D6147518BE41997AE9BA93F"/>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4D8D4229D50A4A71B8277D6E6FECF79A">
    <w:name w:val="4D8D4229D50A4A71B8277D6E6FECF79A"/>
  </w:style>
  <w:style w:type="character" w:styleId="PlaceholderText">
    <w:name w:val="Placeholder Text"/>
    <w:basedOn w:val="DefaultParagraphFont"/>
    <w:uiPriority w:val="99"/>
    <w:semiHidden/>
    <w:rPr>
      <w:color w:val="808080"/>
    </w:rPr>
  </w:style>
  <w:style w:type="paragraph" w:customStyle="1" w:styleId="668F2367F06D4B1D92723798464E23BF">
    <w:name w:val="668F2367F06D4B1D92723798464E23BF"/>
  </w:style>
  <w:style w:type="paragraph" w:customStyle="1" w:styleId="CEA6B500BB9A42CDA38CEFB63ED2506C">
    <w:name w:val="CEA6B500BB9A42CDA38CEFB63ED2506C"/>
  </w:style>
  <w:style w:type="paragraph" w:customStyle="1" w:styleId="0B91CF3AB82A47FF9BBE5E1A26039A70">
    <w:name w:val="0B91CF3AB82A47FF9BBE5E1A26039A70"/>
  </w:style>
  <w:style w:type="paragraph" w:customStyle="1" w:styleId="B6297DDA3A0F48DFB7FCF96A2F6933DE">
    <w:name w:val="B6297DDA3A0F48DFB7FCF96A2F6933DE"/>
  </w:style>
  <w:style w:type="paragraph" w:customStyle="1" w:styleId="7BF28B79BA1D4C39ABB551C0B32A4D9D">
    <w:name w:val="7BF28B79BA1D4C39ABB551C0B32A4D9D"/>
  </w:style>
  <w:style w:type="paragraph" w:customStyle="1" w:styleId="B9EC04131BEC42A68B998C3DA0652910">
    <w:name w:val="B9EC04131BEC42A68B998C3DA0652910"/>
  </w:style>
  <w:style w:type="paragraph" w:customStyle="1" w:styleId="1803C938B49C4FE3941AA06F92A0FCED">
    <w:name w:val="1803C938B49C4FE3941AA06F92A0FCED"/>
  </w:style>
  <w:style w:type="paragraph" w:customStyle="1" w:styleId="D1FA3D30A9F64EB381579544DC4F0108">
    <w:name w:val="D1FA3D30A9F64EB381579544DC4F0108"/>
  </w:style>
  <w:style w:type="paragraph" w:customStyle="1" w:styleId="D0E90ACBFAE14120ABBC2449078A6D97">
    <w:name w:val="D0E90ACBFAE14120ABBC2449078A6D97"/>
  </w:style>
  <w:style w:type="paragraph" w:customStyle="1" w:styleId="E6A87BCEDBAB469489A4DC27929D5331">
    <w:name w:val="E6A87BCEDBAB469489A4DC27929D5331"/>
  </w:style>
  <w:style w:type="paragraph" w:customStyle="1" w:styleId="543081466EBE4AE29D8118E8A3E73AF8">
    <w:name w:val="543081466EBE4AE29D8118E8A3E73AF8"/>
  </w:style>
  <w:style w:type="paragraph" w:customStyle="1" w:styleId="452524EB40ED4BD6A68E4C9F37CB8FFA">
    <w:name w:val="452524EB40ED4BD6A68E4C9F37CB8FFA"/>
  </w:style>
  <w:style w:type="paragraph" w:customStyle="1" w:styleId="48301449CD844140AFD96CFED60CCDE7">
    <w:name w:val="48301449CD844140AFD96CFED60CCDE7"/>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1556684AB72C4850A8CE154E7843421A">
    <w:name w:val="1556684AB72C4850A8CE154E7843421A"/>
  </w:style>
  <w:style w:type="paragraph" w:customStyle="1" w:styleId="B29941D993B54B7486035C0FC16AE8D0">
    <w:name w:val="B29941D993B54B7486035C0FC16AE8D0"/>
  </w:style>
  <w:style w:type="paragraph" w:customStyle="1" w:styleId="75C158F358BF42D2A791B81F2A6DA257">
    <w:name w:val="75C158F358BF42D2A791B81F2A6DA257"/>
  </w:style>
  <w:style w:type="paragraph" w:customStyle="1" w:styleId="1B94C1DFC2094B699C75E2C5384F990C">
    <w:name w:val="1B94C1DFC2094B699C75E2C5384F990C"/>
  </w:style>
  <w:style w:type="paragraph" w:customStyle="1" w:styleId="EF647CBF79934962A5AA631802B2AA46">
    <w:name w:val="EF647CBF79934962A5AA631802B2AA46"/>
  </w:style>
  <w:style w:type="paragraph" w:customStyle="1" w:styleId="C299C52C0A3A44CAA459A2FB4C150384">
    <w:name w:val="C299C52C0A3A44CAA459A2FB4C150384"/>
  </w:style>
  <w:style w:type="paragraph" w:customStyle="1" w:styleId="81D01AEE6C9D442F9491F956B42690D9">
    <w:name w:val="81D01AEE6C9D442F9491F956B42690D9"/>
  </w:style>
  <w:style w:type="paragraph" w:customStyle="1" w:styleId="5A4553B027F2489DB6241C10A446E76E">
    <w:name w:val="5A4553B027F2489DB6241C10A446E76E"/>
  </w:style>
  <w:style w:type="paragraph" w:customStyle="1" w:styleId="34D7A4C201214B4395D3C650579C125A">
    <w:name w:val="34D7A4C201214B4395D3C650579C125A"/>
  </w:style>
  <w:style w:type="paragraph" w:customStyle="1" w:styleId="9F5223C9F0B448C5801AD101E576C533">
    <w:name w:val="9F5223C9F0B448C5801AD101E576C533"/>
  </w:style>
  <w:style w:type="paragraph" w:customStyle="1" w:styleId="7E8D00A1A74E48029F6D194C892E785B">
    <w:name w:val="7E8D00A1A74E48029F6D194C892E785B"/>
  </w:style>
  <w:style w:type="paragraph" w:customStyle="1" w:styleId="EC84FC805AC34C2399A835ED6FA47BA7">
    <w:name w:val="EC84FC805AC34C2399A835ED6FA47BA7"/>
  </w:style>
  <w:style w:type="paragraph" w:customStyle="1" w:styleId="92E24BBD437C49EC94B26301BAB7D923">
    <w:name w:val="92E24BBD437C49EC94B26301BAB7D923"/>
    <w:rsid w:val="006754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Brochure(2)</Template>
  <TotalTime>97</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ITT Manager</dc:creator>
  <cp:keywords>MWR Community Recreation</cp:keywords>
  <cp:lastModifiedBy>ITT Manager</cp:lastModifiedBy>
  <cp:revision>4</cp:revision>
  <cp:lastPrinted>2019-06-27T06:18:00Z</cp:lastPrinted>
  <dcterms:created xsi:type="dcterms:W3CDTF">2019-06-27T05:15:00Z</dcterms:created>
  <dcterms:modified xsi:type="dcterms:W3CDTF">2019-06-28T06:07:00Z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